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D6502C" w14:textId="00470676" w:rsidR="00F2324F" w:rsidRPr="0017582A" w:rsidRDefault="00C6541D" w:rsidP="0017582A">
      <w:pPr>
        <w:pStyle w:val="TtulosAnunciata"/>
        <w:rPr>
          <w:sz w:val="40"/>
        </w:rPr>
      </w:pPr>
      <w:r>
        <w:rPr>
          <w:sz w:val="40"/>
        </w:rPr>
        <w:t>delegación de voto asamblea ordinaria del grupo scout anunciata a celebrar el 8 de noviembre de 2020</w:t>
      </w:r>
      <w:r w:rsidR="002E0D50">
        <w:rPr>
          <w:sz w:val="40"/>
        </w:rPr>
        <w:t xml:space="preserve"> (para representantes de socios educandos menores de edad)</w:t>
      </w:r>
    </w:p>
    <w:p w14:paraId="14CE61E8" w14:textId="77777777" w:rsidR="00B70663" w:rsidRDefault="00B70663"/>
    <w:p w14:paraId="4C8EC46B" w14:textId="2E21026D" w:rsidR="0017582A" w:rsidRDefault="00E80632" w:rsidP="00E80632">
      <w:r w:rsidRPr="00E80632">
        <w:t>D/D</w:t>
      </w:r>
      <w:r w:rsidR="00885D5F">
        <w:t xml:space="preserve">ª </w:t>
      </w:r>
      <w:permStart w:id="1876433030" w:edGrp="everyone"/>
      <w:r w:rsidR="00885D5F">
        <w:t xml:space="preserve">          </w:t>
      </w:r>
      <w:permEnd w:id="1876433030"/>
      <w:r w:rsidR="00885D5F">
        <w:t xml:space="preserve"> c</w:t>
      </w:r>
      <w:r w:rsidRPr="00E80632">
        <w:t>o</w:t>
      </w:r>
      <w:r w:rsidR="00C337FC">
        <w:t>n DNI</w:t>
      </w:r>
      <w:r w:rsidR="00885D5F">
        <w:rPr>
          <w:b/>
          <w:bCs/>
        </w:rPr>
        <w:t xml:space="preserve"> </w:t>
      </w:r>
      <w:permStart w:id="1673666814" w:edGrp="everyone"/>
      <w:r w:rsidR="00885D5F" w:rsidRPr="00CF3467">
        <w:t xml:space="preserve">        </w:t>
      </w:r>
      <w:proofErr w:type="gramStart"/>
      <w:r w:rsidR="00885D5F" w:rsidRPr="00CF3467">
        <w:t xml:space="preserve">  </w:t>
      </w:r>
      <w:permEnd w:id="1673666814"/>
      <w:r w:rsidRPr="00E80632">
        <w:t>,</w:t>
      </w:r>
      <w:proofErr w:type="gramEnd"/>
      <w:r w:rsidRPr="00E80632">
        <w:t xml:space="preserve"> como</w:t>
      </w:r>
      <w:r>
        <w:t xml:space="preserve"> asambleario/a</w:t>
      </w:r>
      <w:r w:rsidR="002E0D50">
        <w:t xml:space="preserve"> </w:t>
      </w:r>
      <w:r w:rsidR="002E0D50" w:rsidRPr="002E0D50">
        <w:t xml:space="preserve">en calidad de representante del socio educando menor de edad </w:t>
      </w:r>
      <w:permStart w:id="99909310" w:edGrp="everyone"/>
      <w:r w:rsidR="002E0D50">
        <w:t xml:space="preserve">          </w:t>
      </w:r>
      <w:permEnd w:id="99909310"/>
      <w:r w:rsidR="002E0D50" w:rsidRPr="002E0D50">
        <w:t xml:space="preserve"> con DNI</w:t>
      </w:r>
      <w:r w:rsidR="002E0D50">
        <w:t xml:space="preserve"> </w:t>
      </w:r>
      <w:permStart w:id="105713417" w:edGrp="everyone"/>
      <w:r w:rsidR="002E0D50">
        <w:t xml:space="preserve">          </w:t>
      </w:r>
      <w:permEnd w:id="105713417"/>
      <w:r>
        <w:t>, delega su voz y voto en la persona de:</w:t>
      </w:r>
    </w:p>
    <w:p w14:paraId="67D247FE" w14:textId="4366EBAF" w:rsidR="005A4E24" w:rsidRDefault="00E80632" w:rsidP="005A4E24">
      <w:r>
        <w:t>D/Dª</w:t>
      </w:r>
      <w:r w:rsidR="00885D5F">
        <w:t xml:space="preserve"> </w:t>
      </w:r>
      <w:permStart w:id="844835123" w:edGrp="everyone"/>
      <w:r w:rsidR="00885D5F">
        <w:t xml:space="preserve">          </w:t>
      </w:r>
      <w:permEnd w:id="844835123"/>
      <w:r w:rsidR="00885D5F">
        <w:t xml:space="preserve"> </w:t>
      </w:r>
      <w:r w:rsidR="005A4E24">
        <w:t>con DNI</w:t>
      </w:r>
      <w:r w:rsidR="00885D5F">
        <w:t xml:space="preserve"> </w:t>
      </w:r>
      <w:permStart w:id="1173493809" w:edGrp="everyone"/>
      <w:r w:rsidR="00885D5F">
        <w:t xml:space="preserve">        </w:t>
      </w:r>
      <w:proofErr w:type="gramStart"/>
      <w:r w:rsidR="00885D5F">
        <w:t xml:space="preserve">  </w:t>
      </w:r>
      <w:permEnd w:id="1173493809"/>
      <w:r w:rsidR="005A4E24">
        <w:t>.</w:t>
      </w:r>
      <w:proofErr w:type="gramEnd"/>
    </w:p>
    <w:p w14:paraId="2A1A6065" w14:textId="77777777" w:rsidR="002E0D50" w:rsidRPr="002E0D50" w:rsidRDefault="002E0D50" w:rsidP="002E0D50">
      <w:r w:rsidRPr="002E0D50">
        <w:t>para la Asamblea Ordinaria del Grupo Scout Anunciata, a celebrarse el 8 de noviembre de 2020 en el Hotel Europa (C/ San Antonio, 41) con primera convocatoria a las 10:45 y segunda a las 11:00.</w:t>
      </w:r>
    </w:p>
    <w:p w14:paraId="00B1D9BE" w14:textId="41FAFF40" w:rsidR="005A4E24" w:rsidRDefault="005A4E24" w:rsidP="005A4E24"/>
    <w:p w14:paraId="551F210D" w14:textId="2AB7C53F" w:rsidR="005A4E24" w:rsidRDefault="005A4E24" w:rsidP="00C337FC">
      <w:pPr>
        <w:ind w:firstLine="0"/>
        <w:jc w:val="left"/>
      </w:pPr>
      <w:r>
        <w:t>En</w:t>
      </w:r>
      <w:r w:rsidR="00885D5F">
        <w:t xml:space="preserve"> </w:t>
      </w:r>
      <w:permStart w:id="926429601" w:edGrp="everyone"/>
      <w:r w:rsidR="00885D5F">
        <w:t xml:space="preserve">        </w:t>
      </w:r>
      <w:proofErr w:type="gramStart"/>
      <w:r w:rsidR="00885D5F">
        <w:t xml:space="preserve">  </w:t>
      </w:r>
      <w:permEnd w:id="926429601"/>
      <w:r>
        <w:t>,</w:t>
      </w:r>
      <w:proofErr w:type="gramEnd"/>
      <w:r>
        <w:t xml:space="preserve"> a</w:t>
      </w:r>
      <w:r w:rsidR="00C337FC">
        <w:t xml:space="preserve"> </w:t>
      </w:r>
      <w:permStart w:id="2130269672" w:edGrp="everyone"/>
      <w:r w:rsidR="00885D5F">
        <w:t xml:space="preserve">          </w:t>
      </w:r>
      <w:permEnd w:id="2130269672"/>
      <w:r w:rsidR="00885D5F">
        <w:t xml:space="preserve"> </w:t>
      </w:r>
      <w:r w:rsidRPr="00C337FC">
        <w:t>de</w:t>
      </w:r>
      <w:r w:rsidR="00885D5F">
        <w:t xml:space="preserve"> </w:t>
      </w:r>
      <w:permStart w:id="1849845525" w:edGrp="everyone"/>
      <w:r w:rsidR="00885D5F">
        <w:t xml:space="preserve">          </w:t>
      </w:r>
      <w:permEnd w:id="1849845525"/>
      <w:r w:rsidR="00C337FC">
        <w:rPr>
          <w:b/>
          <w:bCs/>
        </w:rPr>
        <w:t xml:space="preserve"> </w:t>
      </w:r>
      <w:r>
        <w:t>de 2020.</w:t>
      </w:r>
    </w:p>
    <w:p w14:paraId="2B941CE4" w14:textId="6C252EDE" w:rsidR="005A4E24" w:rsidRDefault="005A4E24" w:rsidP="005A4E24">
      <w:pPr>
        <w:ind w:firstLine="0"/>
      </w:pPr>
    </w:p>
    <w:p w14:paraId="6983E4E5" w14:textId="3F509512" w:rsidR="005A4E24" w:rsidRDefault="005A4E24" w:rsidP="005A4E24">
      <w:pPr>
        <w:ind w:firstLine="0"/>
        <w:jc w:val="center"/>
      </w:pPr>
      <w:r>
        <w:t>Firma del asambleario que delega el voto:</w:t>
      </w:r>
    </w:p>
    <w:p w14:paraId="117399AD" w14:textId="77777777" w:rsidR="00C337FC" w:rsidRDefault="00C337FC" w:rsidP="005A4E24">
      <w:pPr>
        <w:ind w:firstLine="0"/>
        <w:jc w:val="center"/>
      </w:pPr>
    </w:p>
    <w:p w14:paraId="1A883C85" w14:textId="41B24AAE" w:rsidR="00C337FC" w:rsidRDefault="00C337FC" w:rsidP="005A4E24">
      <w:pPr>
        <w:ind w:firstLine="0"/>
        <w:jc w:val="center"/>
      </w:pPr>
      <w:permStart w:id="616894882" w:edGrp="everyone"/>
      <w:r>
        <w:rPr>
          <w:noProof/>
        </w:rPr>
        <mc:AlternateContent>
          <mc:Choice Requires="wps">
            <w:drawing>
              <wp:inline distT="0" distB="0" distL="0" distR="0" wp14:anchorId="527154FA" wp14:editId="28D7E891">
                <wp:extent cx="2560320" cy="1287780"/>
                <wp:effectExtent l="0" t="0" r="11430" b="26670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C8B04" w14:textId="3EEB76B7" w:rsidR="00C337FC" w:rsidRDefault="00C337FC" w:rsidP="00CF3467">
                            <w:pPr>
                              <w:ind w:firstLine="0"/>
                              <w:jc w:val="center"/>
                            </w:pPr>
                            <w:permStart w:id="977168949" w:edGrp="everyone"/>
                            <w:permEnd w:id="97716894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27154F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width:201.6pt;height:10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">
                <v:textbox>
                  <w:txbxContent>
                    <w:p w14:paraId="43FC8B04" w14:textId="3EEB76B7" w:rsidR="00C337FC" w:rsidRDefault="00C337FC" w:rsidP="00CF3467">
                      <w:pPr>
                        <w:ind w:firstLine="0"/>
                        <w:jc w:val="center"/>
                      </w:pPr>
                      <w:permStart w:id="977168949" w:edGrp="everyone"/>
                      <w:permEnd w:id="977168949"/>
                    </w:p>
                  </w:txbxContent>
                </v:textbox>
                <w10:anchorlock/>
              </v:shape>
            </w:pict>
          </mc:Fallback>
        </mc:AlternateContent>
      </w:r>
      <w:permEnd w:id="616894882"/>
    </w:p>
    <w:p w14:paraId="691CF6ED" w14:textId="77777777" w:rsidR="00C337FC" w:rsidRDefault="00C337FC" w:rsidP="005A4E24">
      <w:pPr>
        <w:ind w:firstLine="0"/>
        <w:jc w:val="center"/>
      </w:pPr>
    </w:p>
    <w:p w14:paraId="6FE7D963" w14:textId="3FC4B6E5" w:rsidR="00C337FC" w:rsidRPr="005A4E24" w:rsidRDefault="00C337FC" w:rsidP="005A4E24">
      <w:pPr>
        <w:ind w:firstLine="0"/>
        <w:jc w:val="center"/>
      </w:pPr>
      <w:r>
        <w:t>Fdo:</w:t>
      </w:r>
      <w:r w:rsidR="00885D5F">
        <w:t xml:space="preserve"> </w:t>
      </w:r>
      <w:permStart w:id="329021608" w:edGrp="everyone"/>
      <w:r w:rsidR="00885D5F">
        <w:t xml:space="preserve">          </w:t>
      </w:r>
      <w:permEnd w:id="329021608"/>
    </w:p>
    <w:sectPr w:rsidR="00C337FC" w:rsidRPr="005A4E24" w:rsidSect="0017582A">
      <w:headerReference w:type="default" r:id="rId8"/>
      <w:pgSz w:w="11906" w:h="16838"/>
      <w:pgMar w:top="156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C4E667" w14:textId="77777777" w:rsidR="00311440" w:rsidRDefault="00311440" w:rsidP="00B70663">
      <w:pPr>
        <w:spacing w:after="0" w:line="240" w:lineRule="auto"/>
      </w:pPr>
      <w:r>
        <w:separator/>
      </w:r>
    </w:p>
  </w:endnote>
  <w:endnote w:type="continuationSeparator" w:id="0">
    <w:p w14:paraId="1049AB4B" w14:textId="77777777" w:rsidR="00311440" w:rsidRDefault="00311440" w:rsidP="00B70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50DCDD" w14:textId="77777777" w:rsidR="00311440" w:rsidRDefault="00311440" w:rsidP="00B70663">
      <w:pPr>
        <w:spacing w:after="0" w:line="240" w:lineRule="auto"/>
      </w:pPr>
      <w:r>
        <w:separator/>
      </w:r>
    </w:p>
  </w:footnote>
  <w:footnote w:type="continuationSeparator" w:id="0">
    <w:p w14:paraId="00840A98" w14:textId="77777777" w:rsidR="00311440" w:rsidRDefault="00311440" w:rsidP="00B70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FFED9" w14:textId="77777777" w:rsidR="00B70663" w:rsidRDefault="00B70663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818165" wp14:editId="194DB9C3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40435" cy="86106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NCIATA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320" cy="866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DF1004"/>
    <w:multiLevelType w:val="hybridMultilevel"/>
    <w:tmpl w:val="26E2156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readOnly" w:formatting="1" w:enforcement="1" w:cryptProviderType="rsaAES" w:cryptAlgorithmClass="hash" w:cryptAlgorithmType="typeAny" w:cryptAlgorithmSid="14" w:cryptSpinCount="100000" w:hash="ek+LKKtbOLixmprjlo9emEtXHrJQOVR+ngO9GQzh1Hlyn7Rn3PrtUO6F5LUvIoeoLqR/KJBLD0cu12T+C0HAEA==" w:salt="T7w3a2zfXRNT2zvOK7tuo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41D"/>
    <w:rsid w:val="00066BBB"/>
    <w:rsid w:val="000B1640"/>
    <w:rsid w:val="000D3125"/>
    <w:rsid w:val="001210E6"/>
    <w:rsid w:val="0017582A"/>
    <w:rsid w:val="001B36A9"/>
    <w:rsid w:val="001F286E"/>
    <w:rsid w:val="002E0D50"/>
    <w:rsid w:val="00311440"/>
    <w:rsid w:val="00383098"/>
    <w:rsid w:val="003C00ED"/>
    <w:rsid w:val="004A4776"/>
    <w:rsid w:val="00526B22"/>
    <w:rsid w:val="005A4E24"/>
    <w:rsid w:val="005C23F6"/>
    <w:rsid w:val="00621DB3"/>
    <w:rsid w:val="006F68D9"/>
    <w:rsid w:val="00715669"/>
    <w:rsid w:val="00771933"/>
    <w:rsid w:val="007C16FA"/>
    <w:rsid w:val="007F67BE"/>
    <w:rsid w:val="00851C15"/>
    <w:rsid w:val="00885D5F"/>
    <w:rsid w:val="00902DA9"/>
    <w:rsid w:val="00941A38"/>
    <w:rsid w:val="00A72F7F"/>
    <w:rsid w:val="00A827EB"/>
    <w:rsid w:val="00AC7ED2"/>
    <w:rsid w:val="00B045B9"/>
    <w:rsid w:val="00B069D3"/>
    <w:rsid w:val="00B44470"/>
    <w:rsid w:val="00B70663"/>
    <w:rsid w:val="00B7195A"/>
    <w:rsid w:val="00C2636F"/>
    <w:rsid w:val="00C337FC"/>
    <w:rsid w:val="00C6541D"/>
    <w:rsid w:val="00CC05A2"/>
    <w:rsid w:val="00CF3467"/>
    <w:rsid w:val="00E45680"/>
    <w:rsid w:val="00E80632"/>
    <w:rsid w:val="00EA5D4D"/>
    <w:rsid w:val="00EE485A"/>
    <w:rsid w:val="00F2324F"/>
    <w:rsid w:val="00F667F4"/>
    <w:rsid w:val="00FD2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665F03"/>
  <w15:chartTrackingRefBased/>
  <w15:docId w15:val="{DF2C87F9-E589-49C1-8A6C-E74FE9E3B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BBB"/>
    <w:pPr>
      <w:ind w:firstLine="567"/>
      <w:jc w:val="both"/>
    </w:pPr>
    <w:rPr>
      <w:rFonts w:ascii="Cambria" w:hAnsi="Cambria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1758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941A38"/>
    <w:pPr>
      <w:spacing w:after="200" w:line="240" w:lineRule="auto"/>
      <w:jc w:val="center"/>
    </w:pPr>
    <w:rPr>
      <w:i/>
      <w:iCs/>
      <w:color w:val="000000" w:themeColor="text1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706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0663"/>
    <w:rPr>
      <w:rFonts w:ascii="Cambria" w:hAnsi="Cambria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B706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0663"/>
    <w:rPr>
      <w:rFonts w:ascii="Cambria" w:hAnsi="Cambria"/>
      <w:sz w:val="24"/>
    </w:rPr>
  </w:style>
  <w:style w:type="character" w:customStyle="1" w:styleId="Ttulo1Car">
    <w:name w:val="Título 1 Car"/>
    <w:basedOn w:val="Fuentedeprrafopredeter"/>
    <w:link w:val="Ttulo1"/>
    <w:uiPriority w:val="9"/>
    <w:rsid w:val="001758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tulosAnunciata">
    <w:name w:val="Títulos Anunciata"/>
    <w:basedOn w:val="Normal"/>
    <w:link w:val="TtulosAnunciataCar"/>
    <w:autoRedefine/>
    <w:qFormat/>
    <w:rsid w:val="00066BBB"/>
    <w:pPr>
      <w:jc w:val="center"/>
    </w:pPr>
    <w:rPr>
      <w:rFonts w:ascii="Bahnschrift" w:hAnsi="Bahnschrift"/>
      <w:b/>
      <w:caps/>
      <w:color w:val="2F5496" w:themeColor="accent1" w:themeShade="BF"/>
      <w:sz w:val="50"/>
    </w:rPr>
  </w:style>
  <w:style w:type="character" w:customStyle="1" w:styleId="TtulosAnunciataCar">
    <w:name w:val="Títulos Anunciata Car"/>
    <w:basedOn w:val="Fuentedeprrafopredeter"/>
    <w:link w:val="TtulosAnunciata"/>
    <w:rsid w:val="00066BBB"/>
    <w:rPr>
      <w:rFonts w:ascii="Bahnschrift" w:hAnsi="Bahnschrift"/>
      <w:b/>
      <w:caps/>
      <w:color w:val="2F5496" w:themeColor="accent1" w:themeShade="BF"/>
      <w:sz w:val="50"/>
    </w:rPr>
  </w:style>
  <w:style w:type="paragraph" w:styleId="Prrafodelista">
    <w:name w:val="List Paragraph"/>
    <w:basedOn w:val="Normal"/>
    <w:uiPriority w:val="34"/>
    <w:qFormat/>
    <w:rsid w:val="00EE48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Plantillas%20personalizadas%20de%20Office\Anuncia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6250C-CE80-49AE-8E1C-F2742A4ED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Anunciata</Template>
  <TotalTime>18</TotalTime>
  <Pages>1</Pages>
  <Words>106</Words>
  <Characters>584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Nicolay Roldan</cp:lastModifiedBy>
  <cp:revision>8</cp:revision>
  <dcterms:created xsi:type="dcterms:W3CDTF">2020-10-10T13:00:00Z</dcterms:created>
  <dcterms:modified xsi:type="dcterms:W3CDTF">2020-10-10T13:33:00Z</dcterms:modified>
</cp:coreProperties>
</file>